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9DE" w:rsidRPr="00530917" w:rsidRDefault="003119DE" w:rsidP="003119DE">
      <w:pPr>
        <w:pStyle w:val="Heading6"/>
        <w:spacing w:before="0"/>
        <w:rPr>
          <w:rFonts w:ascii="Times New Roman" w:eastAsiaTheme="minorEastAsia" w:hAnsi="Times New Roman" w:cs="Times New Roman"/>
          <w:b/>
          <w:bCs/>
          <w:color w:val="auto"/>
        </w:rPr>
      </w:pPr>
      <w:r w:rsidRPr="00530917">
        <w:rPr>
          <w:rFonts w:ascii="Times New Roman" w:eastAsiaTheme="minorEastAsia" w:hAnsi="Times New Roman" w:cs="Times New Roman"/>
          <w:b/>
          <w:bCs/>
          <w:noProof/>
          <w:color w:val="auto"/>
          <w:lang w:eastAsia="en-US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5410200</wp:posOffset>
            </wp:positionH>
            <wp:positionV relativeFrom="page">
              <wp:posOffset>637540</wp:posOffset>
            </wp:positionV>
            <wp:extent cx="467360" cy="602615"/>
            <wp:effectExtent l="19050" t="0" r="8890" b="0"/>
            <wp:wrapNone/>
            <wp:docPr id="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0917">
        <w:rPr>
          <w:rFonts w:ascii="Times New Roman" w:eastAsiaTheme="minorEastAsia" w:hAnsi="Times New Roman" w:cs="Times New Roman"/>
          <w:b/>
          <w:bCs/>
          <w:color w:val="auto"/>
        </w:rPr>
        <w:t>Cairo University</w:t>
      </w:r>
    </w:p>
    <w:p w:rsidR="003119DE" w:rsidRPr="00DF0E2F" w:rsidRDefault="003119DE" w:rsidP="003119DE">
      <w:pPr>
        <w:rPr>
          <w:rFonts w:ascii="Times New Roman" w:hAnsi="Times New Roman" w:cs="Times New Roman"/>
          <w:b/>
          <w:bCs/>
        </w:rPr>
      </w:pPr>
      <w:r w:rsidRPr="00DF0E2F">
        <w:rPr>
          <w:rFonts w:ascii="Times New Roman" w:hAnsi="Times New Roman" w:cs="Times New Roman"/>
          <w:b/>
          <w:bCs/>
        </w:rPr>
        <w:t>Faculty of Computers and Information                                                                                                                                  Information Systems Department                                                                                                                                           Database Systems 1</w:t>
      </w:r>
    </w:p>
    <w:p w:rsidR="00D3052C" w:rsidRPr="00DF0E2F" w:rsidRDefault="00D3052C" w:rsidP="00D3052C">
      <w:pPr>
        <w:pStyle w:val="Default"/>
      </w:pPr>
    </w:p>
    <w:p w:rsidR="00F6086E" w:rsidRPr="00DF0E2F" w:rsidRDefault="00DF3BBD" w:rsidP="00915723">
      <w:pPr>
        <w:pStyle w:val="Title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Lab 6</w:t>
      </w:r>
    </w:p>
    <w:p w:rsidR="00D617F2" w:rsidRPr="00DF0E2F" w:rsidRDefault="00F6086E" w:rsidP="00915723">
      <w:pPr>
        <w:pStyle w:val="Title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F0E2F">
        <w:rPr>
          <w:rFonts w:ascii="Times New Roman" w:hAnsi="Times New Roman" w:cs="Times New Roman"/>
          <w:b/>
          <w:bCs/>
          <w:color w:val="auto"/>
          <w:sz w:val="24"/>
          <w:szCs w:val="24"/>
        </w:rPr>
        <w:t>(</w:t>
      </w:r>
      <w:r w:rsidR="00915723" w:rsidRPr="00DF0E2F">
        <w:rPr>
          <w:rFonts w:ascii="Times New Roman" w:hAnsi="Times New Roman" w:cs="Times New Roman"/>
          <w:b/>
          <w:bCs/>
          <w:color w:val="auto"/>
          <w:sz w:val="24"/>
          <w:szCs w:val="24"/>
        </w:rPr>
        <w:t>Entity Relations</w:t>
      </w:r>
      <w:r w:rsidR="00D3052C" w:rsidRPr="00DF0E2F">
        <w:rPr>
          <w:rFonts w:ascii="Times New Roman" w:hAnsi="Times New Roman" w:cs="Times New Roman"/>
          <w:b/>
          <w:bCs/>
          <w:color w:val="auto"/>
          <w:sz w:val="24"/>
          <w:szCs w:val="24"/>
        </w:rPr>
        <w:t>hip Diagram (ERD)</w:t>
      </w:r>
      <w:r w:rsidRPr="00DF0E2F">
        <w:rPr>
          <w:rFonts w:ascii="Times New Roman" w:hAnsi="Times New Roman" w:cs="Times New Roman"/>
          <w:b/>
          <w:bCs/>
          <w:color w:val="auto"/>
          <w:sz w:val="24"/>
          <w:szCs w:val="24"/>
        </w:rPr>
        <w:t>)</w:t>
      </w:r>
    </w:p>
    <w:p w:rsidR="00D617F2" w:rsidRPr="00DF0E2F" w:rsidRDefault="00D3052C" w:rsidP="004C4B17">
      <w:pPr>
        <w:pStyle w:val="Heading1"/>
        <w:rPr>
          <w:rFonts w:ascii="Times New Roman" w:hAnsi="Times New Roman" w:cs="Times New Roman"/>
        </w:rPr>
      </w:pPr>
      <w:r w:rsidRPr="00DF0E2F">
        <w:rPr>
          <w:rFonts w:ascii="Times New Roman" w:hAnsi="Times New Roman" w:cs="Times New Roman"/>
          <w:b/>
          <w:bCs/>
        </w:rPr>
        <w:t xml:space="preserve">Case Study 1: University System </w:t>
      </w:r>
    </w:p>
    <w:p w:rsidR="00D3052C" w:rsidRPr="00DF0E2F" w:rsidRDefault="00650318" w:rsidP="0033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F0E2F">
        <w:rPr>
          <w:rFonts w:ascii="Times New Roman" w:hAnsi="Times New Roman" w:cs="Times New Roman"/>
          <w:color w:val="000000"/>
          <w:sz w:val="23"/>
          <w:szCs w:val="23"/>
        </w:rPr>
        <w:t>Every year at start of e</w:t>
      </w:r>
      <w:r w:rsidR="00D3052C" w:rsidRPr="00DF0E2F">
        <w:rPr>
          <w:rFonts w:ascii="Times New Roman" w:hAnsi="Times New Roman" w:cs="Times New Roman"/>
          <w:color w:val="000000"/>
          <w:sz w:val="23"/>
          <w:szCs w:val="23"/>
        </w:rPr>
        <w:t>ach semester a student enrolls on different which</w:t>
      </w:r>
      <w:r w:rsidRPr="00DF0E2F">
        <w:rPr>
          <w:rFonts w:ascii="Times New Roman" w:hAnsi="Times New Roman" w:cs="Times New Roman"/>
          <w:color w:val="000000"/>
          <w:sz w:val="23"/>
          <w:szCs w:val="23"/>
        </w:rPr>
        <w:t xml:space="preserve"> courses</w:t>
      </w:r>
      <w:r w:rsidR="00D3052C" w:rsidRPr="00DF0E2F">
        <w:rPr>
          <w:rFonts w:ascii="Times New Roman" w:hAnsi="Times New Roman" w:cs="Times New Roman"/>
          <w:color w:val="000000"/>
          <w:sz w:val="23"/>
          <w:szCs w:val="23"/>
        </w:rPr>
        <w:t xml:space="preserve"> may have prerequisites</w:t>
      </w:r>
      <w:r w:rsidRPr="00DF0E2F">
        <w:rPr>
          <w:rFonts w:ascii="Times New Roman" w:hAnsi="Times New Roman" w:cs="Times New Roman"/>
          <w:color w:val="000000"/>
          <w:sz w:val="23"/>
          <w:szCs w:val="23"/>
        </w:rPr>
        <w:t>, also student should have grade for each course separately</w:t>
      </w:r>
      <w:r w:rsidR="00D3052C" w:rsidRPr="00DF0E2F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D3052C" w:rsidRPr="00DF0E2F" w:rsidRDefault="00D3052C" w:rsidP="0033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F0E2F">
        <w:rPr>
          <w:rFonts w:ascii="Times New Roman" w:hAnsi="Times New Roman" w:cs="Times New Roman"/>
          <w:color w:val="000000"/>
          <w:sz w:val="23"/>
          <w:szCs w:val="23"/>
        </w:rPr>
        <w:t>Every student has a unique id, name and GPA. For each course there a unique Id, name and description.</w:t>
      </w:r>
    </w:p>
    <w:p w:rsidR="00D3052C" w:rsidRPr="00DF0E2F" w:rsidRDefault="00D3052C" w:rsidP="00336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F0E2F">
        <w:rPr>
          <w:rFonts w:ascii="Times New Roman" w:hAnsi="Times New Roman" w:cs="Times New Roman"/>
          <w:color w:val="000000"/>
          <w:sz w:val="23"/>
          <w:szCs w:val="23"/>
        </w:rPr>
        <w:t xml:space="preserve">Each course must be related to only one department, and is taught by only one professor. Every Professor has an id, name, email, address and </w:t>
      </w:r>
      <w:r w:rsidR="00650318" w:rsidRPr="00DF0E2F">
        <w:rPr>
          <w:rFonts w:ascii="Times New Roman" w:hAnsi="Times New Roman" w:cs="Times New Roman"/>
          <w:color w:val="000000"/>
          <w:sz w:val="23"/>
          <w:szCs w:val="23"/>
        </w:rPr>
        <w:t xml:space="preserve">multiple </w:t>
      </w:r>
      <w:r w:rsidR="00900707" w:rsidRPr="00DF0E2F">
        <w:rPr>
          <w:rFonts w:ascii="Times New Roman" w:hAnsi="Times New Roman" w:cs="Times New Roman"/>
          <w:color w:val="000000"/>
          <w:sz w:val="23"/>
          <w:szCs w:val="23"/>
        </w:rPr>
        <w:t xml:space="preserve">telephone </w:t>
      </w:r>
      <w:r w:rsidRPr="00DF0E2F">
        <w:rPr>
          <w:rFonts w:ascii="Times New Roman" w:hAnsi="Times New Roman" w:cs="Times New Roman"/>
          <w:color w:val="000000"/>
          <w:sz w:val="23"/>
          <w:szCs w:val="23"/>
        </w:rPr>
        <w:t>number</w:t>
      </w:r>
      <w:r w:rsidR="00650318" w:rsidRPr="00DF0E2F">
        <w:rPr>
          <w:rFonts w:ascii="Times New Roman" w:hAnsi="Times New Roman" w:cs="Times New Roman"/>
          <w:color w:val="000000"/>
          <w:sz w:val="23"/>
          <w:szCs w:val="23"/>
        </w:rPr>
        <w:t>s</w:t>
      </w:r>
      <w:r w:rsidRPr="00DF0E2F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D617F2" w:rsidRPr="00DF0E2F" w:rsidRDefault="00D3052C" w:rsidP="00336443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F0E2F">
        <w:rPr>
          <w:rFonts w:ascii="Times New Roman" w:hAnsi="Times New Roman" w:cs="Times New Roman"/>
          <w:color w:val="000000"/>
          <w:sz w:val="23"/>
          <w:szCs w:val="23"/>
        </w:rPr>
        <w:t xml:space="preserve">Each student has his/her own advisor “Professor” to help in identifying path of interest, but some advisors mayn't advise any students. </w:t>
      </w:r>
    </w:p>
    <w:p w:rsidR="006C2A4D" w:rsidRPr="00DF0E2F" w:rsidRDefault="00577556" w:rsidP="00D3052C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oval id="Oval 83" o:spid="_x0000_s1027" style="position:absolute;margin-left:427.5pt;margin-top:11.15pt;width:86.25pt;height:53.8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" fillcolor="white [3201]" strokecolor="black [3200]" strokeweight="1.5pt">
            <v:stroke endcap="round"/>
            <v:path arrowok="t"/>
            <v:textbox style="mso-next-textbox:#Oval 83">
              <w:txbxContent>
                <w:p w:rsidR="008E10D3" w:rsidRPr="009C001A" w:rsidRDefault="008E10D3" w:rsidP="00A87DC3">
                  <w:pPr>
                    <w:jc w:val="center"/>
                    <w:rPr>
                      <w:sz w:val="19"/>
                      <w:szCs w:val="19"/>
                    </w:rPr>
                  </w:pPr>
                  <w:r w:rsidRPr="009C001A">
                    <w:rPr>
                      <w:sz w:val="19"/>
                      <w:szCs w:val="19"/>
                    </w:rPr>
                    <w:t>Description</w:t>
                  </w:r>
                </w:p>
              </w:txbxContent>
            </v:textbox>
          </v:oval>
        </w:pict>
      </w:r>
      <w:r w:rsidR="006C2A4D" w:rsidRPr="00DF0E2F">
        <w:rPr>
          <w:rFonts w:ascii="Times New Roman" w:hAnsi="Times New Roman" w:cs="Times New Roman"/>
          <w:color w:val="000000"/>
          <w:sz w:val="23"/>
          <w:szCs w:val="23"/>
        </w:rPr>
        <w:t>(Write any attributes you though it will be useful for system)</w:t>
      </w:r>
    </w:p>
    <w:p w:rsidR="006C2A4D" w:rsidRPr="00DF0E2F" w:rsidRDefault="00577556" w:rsidP="007C2FD0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oval id="Oval 71" o:spid="_x0000_s1026" style="position:absolute;margin-left:34.5pt;margin-top:14.25pt;width:54pt;height:31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" fillcolor="white [3201]" strokecolor="black [3200]" strokeweight="1.5pt">
            <v:stroke endcap="round"/>
            <v:path arrowok="t"/>
            <v:textbox style="mso-next-textbox:#Oval 71">
              <w:txbxContent>
                <w:p w:rsidR="008E10D3" w:rsidRDefault="008E10D3" w:rsidP="002755FA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>N</w:t>
                  </w:r>
                  <w:r w:rsidRPr="00BE0C83">
                    <w:rPr>
                      <w:sz w:val="18"/>
                      <w:szCs w:val="18"/>
                    </w:rPr>
                    <w:t>a</w:t>
                  </w:r>
                  <w:r>
                    <w:rPr>
                      <w:sz w:val="18"/>
                      <w:szCs w:val="18"/>
                    </w:rPr>
                    <w:t>me</w:t>
                  </w:r>
                </w:p>
              </w:txbxContent>
            </v:textbox>
          </v:oval>
        </w:pict>
      </w:r>
      <w:r w:rsidRPr="00577556">
        <w:rPr>
          <w:rFonts w:ascii="Times New Roman" w:hAnsi="Times New Roman" w:cs="Times New Roman"/>
          <w:noProof/>
          <w:lang w:eastAsia="en-US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Diamond 68" o:spid="_x0000_s1028" type="#_x0000_t4" style="position:absolute;margin-left:346.5pt;margin-top:.15pt;width:81pt;height:53.2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" fillcolor="white [3201]" strokecolor="black [3200]" strokeweight="1.5pt">
            <v:stroke endcap="round"/>
            <v:path arrowok="t"/>
            <v:textbox style="mso-next-textbox:#Diamond 68">
              <w:txbxContent>
                <w:p w:rsidR="008E10D3" w:rsidRPr="00BE0C83" w:rsidRDefault="008E10D3" w:rsidP="00BE0C8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Maiandra GD" w:hAnsi="Maiandra GD"/>
                      <w:sz w:val="16"/>
                      <w:szCs w:val="16"/>
                    </w:rPr>
                    <w:t>Requires</w:t>
                  </w:r>
                </w:p>
                <w:p w:rsidR="008E10D3" w:rsidRDefault="008E10D3"/>
                <w:p w:rsidR="008E10D3" w:rsidRDefault="008E10D3" w:rsidP="007C2D69">
                  <w:pPr>
                    <w:jc w:val="center"/>
                  </w:pPr>
                  <w:r>
                    <w:t>pID</w:t>
                  </w:r>
                </w:p>
                <w:p w:rsidR="008E10D3" w:rsidRDefault="008E10D3"/>
                <w:p w:rsidR="008E10D3" w:rsidRPr="007C2FD0" w:rsidRDefault="008E10D3" w:rsidP="00650318">
                  <w:pPr>
                    <w:rPr>
                      <w:rFonts w:ascii="Maiandra GD" w:hAnsi="Maiandra GD"/>
                      <w:sz w:val="16"/>
                      <w:szCs w:val="16"/>
                    </w:rPr>
                  </w:pPr>
                  <w:r w:rsidRPr="007C2FD0">
                    <w:rPr>
                      <w:rFonts w:ascii="Maiandra GD" w:hAnsi="Maiandra GD"/>
                      <w:sz w:val="16"/>
                      <w:szCs w:val="16"/>
                    </w:rPr>
                    <w:t>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97" o:spid="_x0000_s1097" style="position:absolute;flip:x;z-index:251716608;visibility:visible;mso-width-relative:margin;mso-height-relative:margin" from="230.2pt,56.1pt" to="233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oval id="Oval 96" o:spid="_x0000_s1029" style="position:absolute;margin-left:206.25pt;margin-top:17.95pt;width:54pt;height:38.25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" fillcolor="white [3201]" strokecolor="black [3200]" strokeweight="1.5pt">
            <v:stroke endcap="round"/>
            <v:path arrowok="t"/>
            <v:textbox style="mso-next-textbox:#Oval 96">
              <w:txbxContent>
                <w:p w:rsidR="008E10D3" w:rsidRPr="00BE0C83" w:rsidRDefault="008E10D3" w:rsidP="006503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Year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oval id="Oval 81" o:spid="_x0000_s1030" style="position:absolute;margin-left:97.5pt;margin-top:8.25pt;width:54pt;height:38.2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" fillcolor="white [3201]" strokecolor="black [3200]" strokeweight="1.5pt">
            <v:stroke endcap="round"/>
            <v:path arrowok="t"/>
            <v:textbox style="mso-next-textbox:#Oval 81">
              <w:txbxContent>
                <w:p w:rsidR="008E10D3" w:rsidRPr="00BE0C83" w:rsidRDefault="008E10D3" w:rsidP="00A87DC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GPA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oval id="Oval 69" o:spid="_x0000_s1031" style="position:absolute;margin-left:-23.25pt;margin-top:10.7pt;width:54pt;height:38.2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" fillcolor="white [3201]" strokecolor="black [3200]" strokeweight="1.5pt">
            <v:stroke endcap="round"/>
            <v:path arrowok="t"/>
            <v:textbox style="mso-next-textbox:#Oval 69">
              <w:txbxContent>
                <w:p w:rsidR="008E10D3" w:rsidRPr="00A87DC3" w:rsidRDefault="008E10D3" w:rsidP="00A87DC3">
                  <w:pPr>
                    <w:jc w:val="center"/>
                    <w:rPr>
                      <w:sz w:val="18"/>
                      <w:szCs w:val="18"/>
                      <w:u w:val="single"/>
                    </w:rPr>
                  </w:pPr>
                  <w:r>
                    <w:rPr>
                      <w:u w:val="single"/>
                    </w:rPr>
                    <w:t>S</w:t>
                  </w:r>
                  <w:r w:rsidRPr="00A87DC3">
                    <w:rPr>
                      <w:sz w:val="18"/>
                      <w:szCs w:val="18"/>
                      <w:u w:val="single"/>
                    </w:rPr>
                    <w:t>ID</w:t>
                  </w:r>
                </w:p>
                <w:p w:rsidR="008E10D3" w:rsidRDefault="008E10D3"/>
                <w:p w:rsidR="008E10D3" w:rsidRDefault="008E10D3" w:rsidP="007C2D69">
                  <w:pPr>
                    <w:jc w:val="center"/>
                  </w:pPr>
                  <w:r>
                    <w:t>CrsID</w:t>
                  </w:r>
                </w:p>
                <w:p w:rsidR="008E10D3" w:rsidRDefault="008E10D3"/>
              </w:txbxContent>
            </v:textbox>
          </v:oval>
        </w:pict>
      </w:r>
    </w:p>
    <w:p w:rsidR="006C2A4D" w:rsidRPr="00DF0E2F" w:rsidRDefault="00577556" w:rsidP="00FA20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pict>
          <v:shape id="Diamond 65" o:spid="_x0000_s1032" type="#_x0000_t4" style="position:absolute;margin-left:21pt;margin-top:164.95pt;width:96.75pt;height:40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" fillcolor="white [3201]" strokecolor="black [3200]" strokeweight="1.5pt">
            <v:stroke endcap="round"/>
            <v:path arrowok="t"/>
            <v:textbox style="mso-next-textbox:#Diamond 65">
              <w:txbxContent>
                <w:p w:rsidR="008E10D3" w:rsidRPr="007C2D69" w:rsidRDefault="008E10D3" w:rsidP="007C2D69">
                  <w:pPr>
                    <w:jc w:val="center"/>
                    <w:rPr>
                      <w:sz w:val="18"/>
                      <w:szCs w:val="18"/>
                    </w:rPr>
                  </w:pPr>
                  <w:r w:rsidRPr="007C2D69">
                    <w:rPr>
                      <w:sz w:val="18"/>
                      <w:szCs w:val="18"/>
                    </w:rPr>
                    <w:t>Advises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42" o:spid="_x0000_s1096" style="position:absolute;rotation:-90;flip:y;z-index:251778048;visibility:visible;mso-width-relative:margin;mso-height-relative:margin" from="48pt,142.45pt" to="90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39" o:spid="_x0000_s1095" style="position:absolute;rotation:90;z-index:251773952;visibility:visible;mso-wrap-distance-left:3.17497mm;mso-wrap-distance-right:3.17497mm;mso-width-relative:margin;mso-height-relative:margin" from="47.9pt,225.6pt" to="88.5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35" o:spid="_x0000_s1094" style="position:absolute;rotation:-4081771fd;z-index:251767808;visibility:visible;mso-width-relative:margin;mso-height-relative:margin" from="250.9pt,140.05pt" to="349.1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33" o:spid="_x0000_s1093" style="position:absolute;rotation:90;z-index:251763712;visibility:visible;mso-width-relative:margin;mso-height-relative:margin" from="150.75pt,187.6pt" to="180.1pt,2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31" o:spid="_x0000_s1092" style="position:absolute;rotation:90;z-index:251760640;visibility:visible;mso-wrap-distance-left:3.17497mm;mso-wrap-distance-right:3.17497mm;mso-width-relative:margin;mso-height-relative:margin" from="495.1pt,572.35pt" to="534.35pt,5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32" o:spid="_x0000_s1091" style="position:absolute;rotation:-90;flip:x;z-index:251761664;visibility:visible;mso-wrap-distance-top:-3e-5mm;mso-wrap-distance-bottom:-3e-5mm;mso-width-relative:margin;mso-height-relative:margin" from="514.5pt,574.5pt" to="51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16" o:spid="_x0000_s1090" style="position:absolute;rotation:90;z-index:251738112;visibility:visible;mso-wrap-distance-left:3.17497mm;mso-wrap-distance-right:3.17497mm;mso-width-relative:margin;mso-height-relative:margin" from="375.1pt,223.6pt" to="414.3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29" o:spid="_x0000_s1089" style="position:absolute;rotation:90;z-index:251757568;visibility:visible;mso-wrap-distance-left:3.17497mm;mso-wrap-distance-right:3.17497mm;mso-width-relative:margin;mso-height-relative:margin" from="483.1pt,560.4pt" to="522.35pt,5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30" o:spid="_x0000_s1088" style="position:absolute;rotation:-90;flip:x;z-index:251758592;visibility:visible;mso-wrap-distance-top:-3e-5mm;mso-wrap-distance-bottom:-3e-5mm;mso-width-relative:margin;mso-height-relative:margin" from="502.5pt,562.5pt" to="502.5pt,5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27" o:spid="_x0000_s1087" style="position:absolute;rotation:90;z-index:251754496;visibility:visible;mso-wrap-distance-left:3.17497mm;mso-wrap-distance-right:3.17497mm;mso-width-relative:margin;mso-height-relative:margin" from="471.1pt,548.4pt" to="510.3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28" o:spid="_x0000_s1086" style="position:absolute;rotation:-90;flip:x;z-index:251755520;visibility:visible;mso-wrap-distance-top:-3e-5mm;mso-wrap-distance-bottom:-3e-5mm;mso-width-relative:margin;mso-height-relative:margin" from="490.5pt,550.5pt" to="490.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26" o:spid="_x0000_s1085" style="position:absolute;rotation:-90;flip:x;z-index:251752448;visibility:visible;mso-wrap-distance-top:-3e-5mm;mso-wrap-distance-bottom:-3e-5mm;mso-width-relative:margin;mso-height-relative:margin" from="478.5pt,538.5pt" to="478.5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24" o:spid="_x0000_s1084" style="position:absolute;rotation:-90;flip:x;z-index:251749376;visibility:visible;mso-wrap-distance-top:-3e-5mm;mso-wrap-distance-bottom:-3e-5mm;mso-width-relative:margin;mso-height-relative:margin" from="466.5pt,526.5pt" to="466.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19" o:spid="_x0000_s1083" style="position:absolute;rotation:6100038fd;flip:y;z-index:251742208;visibility:visible;mso-width-relative:margin;mso-height-relative:margin" from="374.45pt,144.75pt" to="412.2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shape id="Diamond 66" o:spid="_x0000_s1033" type="#_x0000_t4" style="position:absolute;margin-left:345.75pt;margin-top:163.9pt;width:96.75pt;height:39.7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" fillcolor="white [3201]" strokecolor="black [3200]" strokeweight="1.5pt">
            <v:stroke endcap="round"/>
            <v:path arrowok="t"/>
            <v:textbox style="mso-next-textbox:#Diamond 66">
              <w:txbxContent>
                <w:p w:rsidR="008E10D3" w:rsidRDefault="008E10D3" w:rsidP="007C2D69">
                  <w:pPr>
                    <w:jc w:val="center"/>
                  </w:pPr>
                  <w:r w:rsidRPr="007C2D69">
                    <w:rPr>
                      <w:sz w:val="18"/>
                      <w:szCs w:val="18"/>
                    </w:rPr>
                    <w:t>Offers</w:t>
                  </w:r>
                </w:p>
              </w:txbxContent>
            </v:textbox>
          </v:shap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84" o:spid="_x0000_s1081" style="position:absolute;flip:x;z-index:251698176;visibility:visible;mso-position-horizontal:right;mso-position-horizontal-relative:margin;mso-width-relative:margin;mso-height-relative:margin" from="-73.2pt,21.7pt" to="-40.95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" strokecolor="black [3200]" strokeweight="1.5pt">
            <v:stroke endcap="round"/>
            <o:lock v:ext="edit" shapetype="f"/>
            <w10:wrap anchorx="margin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10" o:spid="_x0000_s1080" style="position:absolute;rotation:5716908fd;flip:y;z-index:251734016;visibility:visible;mso-width-relative:margin;mso-height-relative:margin" from="393.65pt,37.25pt" to="458.4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07" o:spid="_x0000_s1079" style="position:absolute;rotation:5716908fd;flip:y;z-index:251729920;visibility:visible;mso-width-relative:margin;mso-height-relative:margin" from="315.7pt,36.45pt" to="382.2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rect id="Rectangle 63" o:spid="_x0000_s1035" style="position:absolute;margin-left:339pt;margin-top:73.45pt;width:96pt;height:54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" fillcolor="white [3201]" strokecolor="black [3200]" strokeweight="1.5pt">
            <v:stroke endcap="round"/>
            <v:path arrowok="t"/>
            <v:textbox style="mso-next-textbox:#Rectangle 63">
              <w:txbxContent>
                <w:p w:rsidR="008E10D3" w:rsidRDefault="008E10D3" w:rsidP="007C2D69">
                  <w:pPr>
                    <w:jc w:val="center"/>
                  </w:pPr>
                  <w:r>
                    <w:t>Courses</w:t>
                  </w:r>
                </w:p>
              </w:txbxContent>
            </v:textbox>
          </v:rect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100" o:spid="_x0000_s1077" style="position:absolute;z-index:251720704;visibility:visible;mso-width-relative:margin;mso-height-relative:margin" from="122.25pt,104.2pt" to="174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" strokecolor="black [3200]" strokeweight="1.5pt">
            <v:stroke endcap="round"/>
            <o:lock v:ext="edit" shapetype="f"/>
          </v:lin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101" o:spid="_x0000_s1076" style="position:absolute;z-index:251722752;visibility:visible;mso-width-relative:margin;mso-height-relative:margin" from="274.5pt,104.9pt" to="339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" strokecolor="black [3200]" strokeweight="1.5pt">
            <v:stroke endcap="round"/>
            <o:lock v:ext="edit" shapetype="f"/>
          </v:lin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95" o:spid="_x0000_s1075" style="position:absolute;z-index:251713536;visibility:visible;mso-width-relative:margin;mso-height-relative:margin" from="182.25pt,59.95pt" to="203.25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" strokecolor="black [3200]" strokeweight="1.5pt">
            <v:stroke endcap="round"/>
            <o:lock v:ext="edit" shapetype="f"/>
          </v:lin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oval id="Oval 94" o:spid="_x0000_s1036" style="position:absolute;margin-left:145.5pt;margin-top:35.95pt;width:77.25pt;height:24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" fillcolor="white [3201]" strokecolor="black [3200]" strokeweight="1.5pt">
            <v:stroke endcap="round"/>
            <v:path arrowok="t"/>
            <v:textbox style="mso-next-textbox:#Oval 94">
              <w:txbxContent>
                <w:p w:rsidR="008E10D3" w:rsidRPr="00BE0C83" w:rsidRDefault="008E10D3" w:rsidP="00A87DC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Semester</w:t>
                  </w:r>
                </w:p>
              </w:txbxContent>
            </v:textbox>
          </v:oval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99" o:spid="_x0000_s1074" style="position:absolute;flip:x;z-index:251719680;visibility:visible;mso-width-relative:margin;mso-height-relative:margin" from="254.95pt,74.9pt" to="279.7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" strokecolor="black [3200]" strokeweight="1.5pt">
            <v:stroke endcap="round"/>
            <o:lock v:ext="edit" shapetype="f"/>
          </v:lin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oval id="Oval 98" o:spid="_x0000_s1037" style="position:absolute;margin-left:261pt;margin-top:50.2pt;width:59.25pt;height:27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" fillcolor="white [3201]" strokecolor="black [3200]" strokeweight="1.5pt">
            <v:stroke endcap="round"/>
            <v:path arrowok="t"/>
            <v:textbox style="mso-next-textbox:#Oval 98">
              <w:txbxContent>
                <w:p w:rsidR="008E10D3" w:rsidRPr="00BE0C83" w:rsidRDefault="008E10D3" w:rsidP="006503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Grade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en-US"/>
        </w:rPr>
        <w:pict>
          <v:shape id="Diamond 64" o:spid="_x0000_s1038" type="#_x0000_t4" style="position:absolute;margin-left:171.75pt;margin-top:82.15pt;width:102pt;height:45.75pt;z-index:2516664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" fillcolor="white [3201]" strokecolor="black [3200]" strokeweight="1.5pt">
            <v:stroke endcap="round"/>
            <v:path arrowok="t"/>
            <v:textbox style="mso-next-textbox:#Diamond 64">
              <w:txbxContent>
                <w:p w:rsidR="008E10D3" w:rsidRPr="007C2D69" w:rsidRDefault="008E10D3" w:rsidP="007C2D69">
                  <w:pPr>
                    <w:jc w:val="center"/>
                    <w:rPr>
                      <w:sz w:val="18"/>
                      <w:szCs w:val="18"/>
                    </w:rPr>
                  </w:pPr>
                  <w:r w:rsidRPr="007C2D69">
                    <w:rPr>
                      <w:sz w:val="16"/>
                      <w:szCs w:val="16"/>
                    </w:rPr>
                    <w:t xml:space="preserve">Enrolls </w:t>
                  </w:r>
                  <w:r w:rsidRPr="007C2D69">
                    <w:rPr>
                      <w:sz w:val="18"/>
                      <w:szCs w:val="18"/>
                    </w:rPr>
                    <w:t>in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lang w:eastAsia="en-US"/>
        </w:rPr>
        <w:pict>
          <v:oval id="Oval 89" o:spid="_x0000_s1039" style="position:absolute;margin-left:126pt;margin-top:286.45pt;width:86.25pt;height:28.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" fillcolor="white [3201]" strokecolor="black [3200]" strokeweight="1.5pt">
            <v:stroke endcap="round"/>
            <v:path arrowok="t"/>
            <v:textbox style="mso-next-textbox:#Oval 89">
              <w:txbxContent>
                <w:p w:rsidR="008E10D3" w:rsidRDefault="008E10D3" w:rsidP="00A87DC3">
                  <w:pPr>
                    <w:jc w:val="center"/>
                  </w:pPr>
                  <w:r>
                    <w:t>Phone Number</w:t>
                  </w:r>
                </w:p>
                <w:p w:rsidR="008E10D3" w:rsidRDefault="008E10D3" w:rsidP="00A87DC3"/>
                <w:p w:rsidR="008E10D3" w:rsidRDefault="008E10D3" w:rsidP="00A87DC3">
                  <w:pPr>
                    <w:jc w:val="center"/>
                  </w:pPr>
                  <w:r>
                    <w:t>s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88" o:spid="_x0000_s1073" style="position:absolute;z-index:251704320;visibility:visible;mso-width-relative:margin;mso-height-relative:margin" from="107.25pt,290.25pt" to="129.75pt,3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oval id="Oval 87" o:spid="_x0000_s1040" style="position:absolute;margin-left:124.5pt;margin-top:322.45pt;width:72.75pt;height:27.7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" fillcolor="white [3201]" strokecolor="black [3200]" strokeweight="1.5pt">
            <v:stroke endcap="round"/>
            <v:path arrowok="t"/>
            <v:textbox style="mso-next-textbox:#Oval 87">
              <w:txbxContent>
                <w:p w:rsidR="008E10D3" w:rsidRDefault="008E10D3" w:rsidP="00A87DC3">
                  <w:pPr>
                    <w:jc w:val="center"/>
                  </w:pPr>
                  <w:r>
                    <w:t>Email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en-US"/>
        </w:rPr>
        <w:pict>
          <v:oval id="Oval 91" o:spid="_x0000_s1041" style="position:absolute;margin-left:54.75pt;margin-top:331.45pt;width:67.5pt;height:32.2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" fillcolor="white [3201]" strokecolor="black [3200]" strokeweight="1.5pt">
            <v:stroke endcap="round"/>
            <v:path arrowok="t"/>
            <v:textbox style="mso-next-textbox:#Oval 91">
              <w:txbxContent>
                <w:p w:rsidR="008E10D3" w:rsidRDefault="008E10D3" w:rsidP="00A87DC3">
                  <w:pPr>
                    <w:jc w:val="center"/>
                  </w:pPr>
                  <w:r>
                    <w:t>Name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92" o:spid="_x0000_s1072" style="position:absolute;z-index:251710464;visibility:visible;mso-width-relative:margin;mso-height-relative:margin" from="54.75pt,291.75pt" to="77.2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" strokecolor="black [3200]" strokeweight="1.5pt">
            <v:stroke endcap="round"/>
            <o:lock v:ext="edit" shapetype="f"/>
          </v:lin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74" o:spid="_x0000_s1071" style="position:absolute;flip:x;z-index:251682816;visibility:visible;mso-position-horizontal-relative:margin;mso-width-relative:margin;mso-height-relative:margin" from="22.5pt,292.45pt" to="30pt,3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" strokecolor="black [3200]" strokeweight="1.5pt">
            <v:stroke endcap="round"/>
            <o:lock v:ext="edit" shapetype="f"/>
            <w10:wrap anchorx="margin"/>
          </v:lin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oval id="Oval 73" o:spid="_x0000_s1042" style="position:absolute;margin-left:0;margin-top:331.85pt;width:52.25pt;height:30pt;z-index:25168179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" fillcolor="white [3201]" strokecolor="black [3200]" strokeweight="1.5pt">
            <v:stroke endcap="round"/>
            <v:path arrowok="t"/>
            <v:textbox style="mso-next-textbox:#Oval 73">
              <w:txbxContent>
                <w:p w:rsidR="008E10D3" w:rsidRPr="00A87DC3" w:rsidRDefault="008E10D3" w:rsidP="00D50612">
                  <w:pPr>
                    <w:jc w:val="center"/>
                    <w:rPr>
                      <w:sz w:val="18"/>
                      <w:szCs w:val="18"/>
                      <w:u w:val="single"/>
                    </w:rPr>
                  </w:pPr>
                  <w:r>
                    <w:rPr>
                      <w:u w:val="single"/>
                    </w:rPr>
                    <w:t>P</w:t>
                  </w:r>
                  <w:r w:rsidRPr="00A87DC3">
                    <w:rPr>
                      <w:u w:val="single"/>
                    </w:rPr>
                    <w:t>I</w:t>
                  </w:r>
                  <w:r>
                    <w:rPr>
                      <w:u w:val="single"/>
                    </w:rPr>
                    <w:t>D</w:t>
                  </w:r>
                </w:p>
                <w:p w:rsidR="008E10D3" w:rsidRDefault="008E10D3"/>
                <w:p w:rsidR="008E10D3" w:rsidRDefault="008E10D3" w:rsidP="00650318">
                  <w:pPr>
                    <w:jc w:val="center"/>
                  </w:pPr>
                  <w:r>
                    <w:t>Description</w:t>
                  </w:r>
                </w:p>
                <w:p w:rsidR="008E10D3" w:rsidRDefault="008E10D3"/>
                <w:p w:rsidR="008E10D3" w:rsidRDefault="008E10D3" w:rsidP="00A87DC3">
                  <w:pPr>
                    <w:jc w:val="center"/>
                  </w:pPr>
                  <w:r>
                    <w:t>ID</w:t>
                  </w:r>
                </w:p>
                <w:p w:rsidR="008E10D3" w:rsidRDefault="008E10D3" w:rsidP="00A87DC3"/>
              </w:txbxContent>
            </v:textbox>
            <w10:wrap anchorx="margin"/>
          </v:oval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90" o:spid="_x0000_s1070" style="position:absolute;z-index:251707392;visibility:visible;mso-width-relative:margin;mso-height-relative:margin" from="125.25pt,247.5pt" to="147.75pt,2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" strokecolor="black [3200]" strokeweight="1.5pt">
            <v:stroke endcap="round"/>
            <o:lock v:ext="edit" shapetype="f"/>
          </v:lin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82" o:spid="_x0000_s1069" style="position:absolute;flip:x;z-index:251695104;visibility:visible;mso-width-relative:margin;mso-height-relative:margin" from="121.5pt,25.9pt" to="124.5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" strokecolor="black [3200]" strokeweight="1.5pt">
            <v:stroke endcap="round"/>
            <o:lock v:ext="edit" shapetype="f"/>
          </v:lin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72" o:spid="_x0000_s1068" style="position:absolute;z-index:251679744;visibility:visible;mso-width-relative:margin;mso-height-relative:margin" from="61.5pt,26.65pt" to="63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70" o:spid="_x0000_s1067" style="position:absolute;z-index:251676672;visibility:visible" from="3.75pt,26.65pt" to="27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oval id="Oval 79" o:spid="_x0000_s1044" style="position:absolute;margin-left:426.75pt;margin-top:335.65pt;width:83.25pt;height:41.2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" fillcolor="white [3201]" strokecolor="black [3200]" strokeweight="1.5pt">
            <v:stroke endcap="round"/>
            <v:path arrowok="t"/>
            <v:textbox style="mso-next-textbox:#Oval 79">
              <w:txbxContent>
                <w:p w:rsidR="008E10D3" w:rsidRDefault="008E10D3" w:rsidP="00650318">
                  <w:pPr>
                    <w:jc w:val="center"/>
                  </w:pPr>
                  <w:r>
                    <w:t>Name</w:t>
                  </w:r>
                </w:p>
                <w:p w:rsidR="008E10D3" w:rsidRDefault="008E10D3"/>
                <w:p w:rsidR="008E10D3" w:rsidRPr="00BE0C83" w:rsidRDefault="008E10D3" w:rsidP="006503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Semester</w:t>
                  </w:r>
                </w:p>
                <w:p w:rsidR="008E10D3" w:rsidRPr="007C2D69" w:rsidRDefault="008E10D3" w:rsidP="00A87DC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80" o:spid="_x0000_s1066" style="position:absolute;z-index:251692032;visibility:visible" from="436.5pt,291.7pt" to="459.7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" strokecolor="black [3200]" strokeweight="1.5pt">
            <v:stroke endcap="round"/>
            <o:lock v:ext="edit" shapetype="f"/>
          </v:lin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76" o:spid="_x0000_s1065" style="position:absolute;z-index:251685888;visibility:visible" from="362.25pt,290.7pt" to="385.5pt,3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shape id="Diamond 67" o:spid="_x0000_s1045" type="#_x0000_t4" style="position:absolute;margin-left:183.75pt;margin-top:181.15pt;width:101.25pt;height:47.25pt;z-index:2516725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" fillcolor="white [3201]" strokecolor="black [3200]" strokeweight="1.5pt">
            <v:stroke endcap="round"/>
            <v:path arrowok="t"/>
            <v:textbox style="mso-next-textbox:#Diamond 67">
              <w:txbxContent>
                <w:p w:rsidR="008E10D3" w:rsidRPr="007C2D69" w:rsidRDefault="008E10D3" w:rsidP="007C2D69">
                  <w:pPr>
                    <w:jc w:val="center"/>
                    <w:rPr>
                      <w:sz w:val="18"/>
                      <w:szCs w:val="18"/>
                    </w:rPr>
                  </w:pPr>
                  <w:r w:rsidRPr="007C2D69">
                    <w:rPr>
                      <w:sz w:val="18"/>
                      <w:szCs w:val="18"/>
                    </w:rPr>
                    <w:t>Teaches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lang w:eastAsia="en-US"/>
        </w:rPr>
        <w:pict>
          <v:rect id="Rectangle 62" o:spid="_x0000_s1046" style="position:absolute;margin-left:356.25pt;margin-top:244.9pt;width:96pt;height:46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" fillcolor="white [3201]" strokecolor="black [3200]" strokeweight="1.5pt">
            <v:stroke endcap="round"/>
            <v:path arrowok="t"/>
            <v:textbox style="mso-next-textbox:#Rectangle 62">
              <w:txbxContent>
                <w:p w:rsidR="008E10D3" w:rsidRDefault="008E10D3" w:rsidP="007C2D69">
                  <w:pPr>
                    <w:jc w:val="center"/>
                  </w:pPr>
                  <w:r>
                    <w:t>Department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en-US"/>
        </w:rPr>
        <w:pict>
          <v:rect id="Rectangle 61" o:spid="_x0000_s1047" style="position:absolute;margin-left:28.5pt;margin-top:245.65pt;width:96pt;height:46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" fillcolor="white [3201]" strokecolor="black [3200]" strokeweight="1.5pt">
            <v:stroke endcap="round"/>
            <v:path arrowok="t"/>
            <v:textbox style="mso-next-textbox:#Rectangle 61">
              <w:txbxContent>
                <w:p w:rsidR="008E10D3" w:rsidRDefault="008E10D3" w:rsidP="007C2D69">
                  <w:pPr>
                    <w:jc w:val="center"/>
                  </w:pPr>
                  <w:r>
                    <w:t>Professor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en-US"/>
        </w:rPr>
        <w:pict>
          <v:rect id="Rectangle 60" o:spid="_x0000_s1048" style="position:absolute;margin-left:26.25pt;margin-top:76.15pt;width:96pt;height:46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" fillcolor="white [3201]" strokecolor="black [3200]" strokeweight="1.5pt">
            <v:stroke endcap="round"/>
            <v:path arrowok="t"/>
            <v:textbox style="mso-next-textbox:#Rectangle 60">
              <w:txbxContent>
                <w:p w:rsidR="008E10D3" w:rsidRDefault="008E10D3" w:rsidP="007C2D69">
                  <w:pPr>
                    <w:jc w:val="center"/>
                  </w:pPr>
                  <w:r>
                    <w:t>Students</w:t>
                  </w:r>
                </w:p>
              </w:txbxContent>
            </v:textbox>
          </v:rect>
        </w:pict>
      </w:r>
    </w:p>
    <w:p w:rsidR="00FA2065" w:rsidRPr="00DF0E2F" w:rsidRDefault="00577556" w:rsidP="00FA2065">
      <w:pPr>
        <w:rPr>
          <w:rFonts w:ascii="Times New Roman" w:hAnsi="Times New Roman" w:cs="Times New Roman"/>
        </w:rPr>
      </w:pP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oval id="Oval 85" o:spid="_x0000_s1043" style="position:absolute;margin-left:455.2pt;margin-top:13.55pt;width:54.8pt;height:29.2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" fillcolor="white [3201]" strokecolor="black [3200]" strokeweight="1.5pt">
            <v:stroke endcap="round"/>
            <v:path arrowok="t"/>
            <v:textbox style="mso-next-textbox:#Oval 85">
              <w:txbxContent>
                <w:p w:rsidR="008E10D3" w:rsidRDefault="008E10D3" w:rsidP="00A87DC3">
                  <w:pPr>
                    <w:jc w:val="center"/>
                  </w:pPr>
                  <w:r>
                    <w:t>Name</w:t>
                  </w:r>
                </w:p>
              </w:txbxContent>
            </v:textbox>
          </v:oval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49" type="#_x0000_t202" style="position:absolute;margin-left:407.5pt;margin-top:5.25pt;width:25.65pt;height:18.9pt;z-index:2518210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" filled="f" stroked="f" strokeweight=".5pt">
            <v:path arrowok="t"/>
            <v:textbox style="mso-next-textbox:#Text Box 12">
              <w:txbxContent>
                <w:p w:rsidR="008E10D3" w:rsidRPr="009C24C3" w:rsidRDefault="008E10D3" w:rsidP="00F0110D">
                  <w:pPr>
                    <w:rPr>
                      <w:sz w:val="24"/>
                      <w:szCs w:val="24"/>
                    </w:rPr>
                  </w:pPr>
                  <w:r w:rsidRPr="009C24C3">
                    <w:rPr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shape id="Text Box 11" o:spid="_x0000_s1050" type="#_x0000_t202" style="position:absolute;margin-left:326.2pt;margin-top:5.05pt;width:25.65pt;height:18.9pt;z-index:2518190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" filled="f" stroked="f" strokeweight=".5pt">
            <v:path arrowok="t"/>
            <v:textbox style="mso-next-textbox:#Text Box 11">
              <w:txbxContent>
                <w:p w:rsidR="008E10D3" w:rsidRPr="009C24C3" w:rsidRDefault="008E10D3" w:rsidP="00F0110D">
                  <w:pPr>
                    <w:rPr>
                      <w:sz w:val="24"/>
                      <w:szCs w:val="24"/>
                    </w:rPr>
                  </w:pPr>
                  <w:r w:rsidRPr="009C24C3">
                    <w:rPr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</w:p>
    <w:p w:rsidR="00FA2065" w:rsidRPr="00DF0E2F" w:rsidRDefault="00FA2065" w:rsidP="00FA2065">
      <w:pPr>
        <w:rPr>
          <w:rFonts w:ascii="Times New Roman" w:hAnsi="Times New Roman" w:cs="Times New Roman"/>
        </w:rPr>
      </w:pPr>
    </w:p>
    <w:p w:rsidR="00FA2065" w:rsidRPr="00DF0E2F" w:rsidRDefault="00577556" w:rsidP="00FA2065">
      <w:pPr>
        <w:rPr>
          <w:rFonts w:ascii="Times New Roman" w:hAnsi="Times New Roman" w:cs="Times New Roman"/>
        </w:rPr>
      </w:pP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86" o:spid="_x0000_s1082" style="position:absolute;flip:x;z-index:251701248;visibility:visible;mso-position-horizontal-relative:margin;mso-width-relative:margin;mso-height-relative:margin" from="436.5pt,4pt" to="465.7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" strokecolor="black [3200]" strokeweight="1.5pt">
            <v:stroke endcap="round"/>
            <o:lock v:ext="edit" shapetype="f"/>
            <w10:wrap anchorx="margin"/>
          </v:line>
        </w:pict>
      </w:r>
    </w:p>
    <w:p w:rsidR="00FA2065" w:rsidRPr="00DF0E2F" w:rsidRDefault="00577556" w:rsidP="00FA2065">
      <w:pPr>
        <w:rPr>
          <w:rFonts w:ascii="Times New Roman" w:hAnsi="Times New Roman" w:cs="Times New Roman"/>
        </w:rPr>
      </w:pP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oval id="Oval 77" o:spid="_x0000_s1034" style="position:absolute;margin-left:458.9pt;margin-top:.25pt;width:55.85pt;height:39.15pt;flip:x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" fillcolor="white [3201]" strokecolor="black [3200]" strokeweight="1.5pt">
            <v:stroke endcap="round"/>
            <v:path arrowok="t"/>
            <v:textbox style="mso-next-textbox:#Oval 77">
              <w:txbxContent>
                <w:p w:rsidR="008E10D3" w:rsidRPr="00A87DC3" w:rsidRDefault="008E10D3" w:rsidP="00A87DC3">
                  <w:pPr>
                    <w:jc w:val="center"/>
                    <w:rPr>
                      <w:u w:val="single"/>
                    </w:rPr>
                  </w:pPr>
                  <w:r w:rsidRPr="00A87DC3">
                    <w:rPr>
                      <w:u w:val="single"/>
                    </w:rPr>
                    <w:t>CrsID</w:t>
                  </w:r>
                </w:p>
              </w:txbxContent>
            </v:textbox>
          </v:oval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shape id="Text Box 4" o:spid="_x0000_s1051" type="#_x0000_t202" style="position:absolute;margin-left:275.55pt;margin-top:9.6pt;width:25.65pt;height:18.9pt;z-index:2518046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" filled="f" stroked="f" strokeweight=".5pt">
            <v:path arrowok="t"/>
            <v:textbox style="mso-next-textbox:#Text Box 4">
              <w:txbxContent>
                <w:p w:rsidR="008E10D3" w:rsidRPr="009C24C3" w:rsidRDefault="008E10D3" w:rsidP="009C24C3">
                  <w:pPr>
                    <w:rPr>
                      <w:sz w:val="24"/>
                      <w:szCs w:val="24"/>
                    </w:rPr>
                  </w:pPr>
                  <w:r w:rsidRPr="009C24C3">
                    <w:rPr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shape id="Text Box 3" o:spid="_x0000_s1052" type="#_x0000_t202" style="position:absolute;margin-left:142.1pt;margin-top:7.7pt;width:25.65pt;height:18.9pt;z-index:251802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" filled="f" stroked="f" strokeweight=".5pt">
            <v:path arrowok="t"/>
            <v:textbox style="mso-next-textbox:#Text Box 3">
              <w:txbxContent>
                <w:p w:rsidR="008E10D3" w:rsidRPr="009C24C3" w:rsidRDefault="008E10D3" w:rsidP="009C24C3">
                  <w:pPr>
                    <w:rPr>
                      <w:sz w:val="24"/>
                      <w:szCs w:val="24"/>
                    </w:rPr>
                  </w:pPr>
                  <w:r w:rsidRPr="009C24C3">
                    <w:rPr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</w:p>
    <w:p w:rsidR="00FA2065" w:rsidRPr="00DF0E2F" w:rsidRDefault="00577556" w:rsidP="00FA2065">
      <w:pPr>
        <w:rPr>
          <w:rFonts w:ascii="Times New Roman" w:hAnsi="Times New Roman" w:cs="Times New Roman"/>
        </w:rPr>
      </w:pP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78" o:spid="_x0000_s1078" style="position:absolute;flip:x;z-index:251688960;visibility:visible;mso-width-relative:margin;mso-height-relative:margin" from="436.5pt,16.95pt" to="474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" strokecolor="black [3200]" strokeweight="1.5pt">
            <v:stroke endcap="round"/>
            <o:lock v:ext="edit" shapetype="f"/>
          </v:lin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line id="Straight Connector 2" o:spid="_x0000_s1064" style="position:absolute;z-index:251801600;visibility:visible;mso-width-relative:margin;mso-height-relative:margin" from="122.1pt,15.2pt" to="184.0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" strokecolor="black [3200]" strokeweight="1.5pt">
            <v:stroke endcap="round"/>
            <o:lock v:ext="edit" shapetype="f"/>
          </v:line>
        </w:pict>
      </w:r>
    </w:p>
    <w:p w:rsidR="00FA2065" w:rsidRPr="00DF0E2F" w:rsidRDefault="00FA2065" w:rsidP="00FA2065">
      <w:pPr>
        <w:rPr>
          <w:rFonts w:ascii="Times New Roman" w:hAnsi="Times New Roman" w:cs="Times New Roman"/>
        </w:rPr>
      </w:pPr>
    </w:p>
    <w:p w:rsidR="00FA2065" w:rsidRPr="00DF0E2F" w:rsidRDefault="00577556" w:rsidP="00336443">
      <w:pPr>
        <w:ind w:right="-1350"/>
        <w:rPr>
          <w:rFonts w:ascii="Times New Roman" w:hAnsi="Times New Roman" w:cs="Times New Roman"/>
        </w:rPr>
      </w:pP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shape id="Text Box 13" o:spid="_x0000_s1053" type="#_x0000_t202" style="position:absolute;margin-left:369pt;margin-top:14.45pt;width:25.65pt;height:18.9pt;z-index:2518231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" filled="f" stroked="f" strokeweight=".5pt">
            <v:path arrowok="t"/>
            <v:textbox style="mso-next-textbox:#Text Box 13">
              <w:txbxContent>
                <w:p w:rsidR="008E10D3" w:rsidRPr="009C24C3" w:rsidRDefault="008E10D3" w:rsidP="00F0110D">
                  <w:pPr>
                    <w:rPr>
                      <w:sz w:val="24"/>
                      <w:szCs w:val="24"/>
                    </w:rPr>
                  </w:pPr>
                  <w:r w:rsidRPr="009C24C3">
                    <w:rPr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122" o:spid="_x0000_s1063" style="position:absolute;rotation:-90;flip:x;z-index:251746304;visibility:visible;mso-wrap-distance-left:3.17497mm;mso-wrap-distance-right:3.17497mm;mso-width-relative:margin;mso-height-relative:margin" from="378.85pt,13.35pt" to="416.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" strokecolor="black [3200]" strokeweight="1.5pt">
            <v:stroke endcap="round"/>
            <o:lock v:ext="edit" shapetype="f"/>
          </v:lin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shape id="Text Box 9" o:spid="_x0000_s1054" type="#_x0000_t202" style="position:absolute;margin-left:45.15pt;margin-top:12.15pt;width:25.65pt;height:18.9pt;z-index:2518149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" filled="f" stroked="f" strokeweight=".5pt">
            <v:path arrowok="t"/>
            <v:textbox style="mso-next-textbox:#Text Box 9">
              <w:txbxContent>
                <w:p w:rsidR="008E10D3" w:rsidRPr="009C24C3" w:rsidRDefault="008E10D3" w:rsidP="00F0110D">
                  <w:pPr>
                    <w:rPr>
                      <w:sz w:val="24"/>
                      <w:szCs w:val="24"/>
                    </w:rPr>
                  </w:pPr>
                  <w:r w:rsidRPr="009C24C3">
                    <w:rPr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8" o:spid="_x0000_s1062" style="position:absolute;rotation:-90;flip:y;z-index:251812864;visibility:visible;mso-width-relative:margin;mso-height-relative:margin" from="50.95pt,13.1pt" to="95.4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" strokecolor="black [3200]" strokeweight="1.5pt">
            <v:stroke endcap="round"/>
            <o:lock v:ext="edit" shapetype="f"/>
          </v:line>
        </w:pict>
      </w:r>
      <w:r>
        <w:rPr>
          <w:rFonts w:ascii="Times New Roman" w:hAnsi="Times New Roman" w:cs="Times New Roman"/>
          <w:noProof/>
          <w:lang w:eastAsia="en-US"/>
        </w:rPr>
        <w:pict>
          <v:line id="Straight Connector 7" o:spid="_x0000_s1061" style="position:absolute;rotation:-4081771fd;z-index:251810816;visibility:visible;mso-width-relative:margin;mso-height-relative:margin" from="255.1pt,11.3pt" to="353.3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" strokecolor="black [3200]" strokeweight="1.5pt">
            <v:stroke endcap="round"/>
            <o:lock v:ext="edit" shapetype="f"/>
          </v:line>
        </w:pict>
      </w:r>
    </w:p>
    <w:p w:rsidR="00FA2065" w:rsidRPr="00DF0E2F" w:rsidRDefault="00FA2065" w:rsidP="00FA2065">
      <w:pPr>
        <w:rPr>
          <w:rFonts w:ascii="Times New Roman" w:hAnsi="Times New Roman" w:cs="Times New Roman"/>
        </w:rPr>
      </w:pPr>
    </w:p>
    <w:p w:rsidR="00FA2065" w:rsidRPr="00DF0E2F" w:rsidRDefault="00577556" w:rsidP="00FA2065">
      <w:pPr>
        <w:rPr>
          <w:rFonts w:ascii="Times New Roman" w:hAnsi="Times New Roman" w:cs="Times New Roman"/>
        </w:rPr>
      </w:pP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shape id="Text Box 6" o:spid="_x0000_s1055" type="#_x0000_t202" style="position:absolute;margin-left:247.9pt;margin-top:.6pt;width:25.65pt;height:18.9pt;z-index:2518087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" filled="f" stroked="f" strokeweight=".5pt">
            <v:path arrowok="t"/>
            <v:textbox style="mso-next-textbox:#Text Box 6">
              <w:txbxContent>
                <w:p w:rsidR="008E10D3" w:rsidRPr="009C24C3" w:rsidRDefault="008E10D3" w:rsidP="00F0110D">
                  <w:pPr>
                    <w:rPr>
                      <w:sz w:val="24"/>
                      <w:szCs w:val="24"/>
                    </w:rPr>
                  </w:pPr>
                  <w:r w:rsidRPr="009C24C3">
                    <w:rPr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</w:p>
    <w:p w:rsidR="00FA2065" w:rsidRPr="00DF0E2F" w:rsidRDefault="00577556" w:rsidP="00FA20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pict>
          <v:line id="Straight Connector 118" o:spid="_x0000_s1060" style="position:absolute;rotation:90;flip:x y;z-index:251740160;visibility:visible;mso-wrap-distance-left:3.17497mm;mso-wrap-distance-right:3.17497mm;mso-width-relative:margin;mso-height-relative:margin" from="377.35pt,35.8pt" to="420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" strokecolor="black [3200]" strokeweight="1.5pt">
            <v:stroke endcap="round"/>
            <o:lock v:ext="edit" shapetype="f"/>
          </v:line>
        </w:pict>
      </w:r>
    </w:p>
    <w:p w:rsidR="00FA2065" w:rsidRPr="00DF0E2F" w:rsidRDefault="00577556" w:rsidP="00FA2065">
      <w:pPr>
        <w:rPr>
          <w:rFonts w:ascii="Times New Roman" w:hAnsi="Times New Roman" w:cs="Times New Roman"/>
        </w:rPr>
      </w:pP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shape id="Text Box 14" o:spid="_x0000_s1056" type="#_x0000_t202" style="position:absolute;margin-left:369.1pt;margin-top:6.75pt;width:25.65pt;height:18.9pt;z-index:2518251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" filled="f" stroked="f" strokeweight=".5pt">
            <v:path arrowok="t"/>
            <v:textbox style="mso-next-textbox:#Text Box 14">
              <w:txbxContent>
                <w:p w:rsidR="008E10D3" w:rsidRPr="009C24C3" w:rsidRDefault="008E10D3" w:rsidP="00F0110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shape id="Text Box 10" o:spid="_x0000_s1057" type="#_x0000_t202" style="position:absolute;margin-left:48.2pt;margin-top:6.65pt;width:25.65pt;height:18.9pt;z-index:2518169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" filled="f" stroked="f" strokeweight=".5pt">
            <v:path arrowok="t"/>
            <v:textbox style="mso-next-textbox:#Text Box 10">
              <w:txbxContent>
                <w:p w:rsidR="008E10D3" w:rsidRPr="009C24C3" w:rsidRDefault="008E10D3" w:rsidP="00F0110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shape id="Text Box 5" o:spid="_x0000_s1058" type="#_x0000_t202" style="position:absolute;margin-left:158.4pt;margin-top:1.2pt;width:25.65pt;height:18.9pt;z-index:251806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" filled="f" stroked="f" strokeweight=".5pt">
            <v:path arrowok="t"/>
            <v:textbox style="mso-next-textbox:#Text Box 5">
              <w:txbxContent>
                <w:p w:rsidR="008E10D3" w:rsidRPr="009C24C3" w:rsidRDefault="008E10D3" w:rsidP="00F0110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</w:p>
    <w:p w:rsidR="00FA2065" w:rsidRPr="00DF0E2F" w:rsidRDefault="00FA2065" w:rsidP="00FA2065">
      <w:pPr>
        <w:rPr>
          <w:rFonts w:ascii="Times New Roman" w:hAnsi="Times New Roman" w:cs="Times New Roman"/>
        </w:rPr>
      </w:pPr>
    </w:p>
    <w:p w:rsidR="00FA2065" w:rsidRPr="00DF0E2F" w:rsidRDefault="00FA2065" w:rsidP="00FA2065">
      <w:pPr>
        <w:rPr>
          <w:rFonts w:ascii="Times New Roman" w:hAnsi="Times New Roman" w:cs="Times New Roman"/>
        </w:rPr>
      </w:pPr>
    </w:p>
    <w:p w:rsidR="00FA2065" w:rsidRPr="00DF0E2F" w:rsidRDefault="00FA2065" w:rsidP="00FA2065">
      <w:pPr>
        <w:rPr>
          <w:rFonts w:ascii="Times New Roman" w:hAnsi="Times New Roman" w:cs="Times New Roman"/>
        </w:rPr>
      </w:pPr>
    </w:p>
    <w:p w:rsidR="00FA2065" w:rsidRPr="00DF0E2F" w:rsidRDefault="00FA2065" w:rsidP="00FA2065">
      <w:pPr>
        <w:rPr>
          <w:rFonts w:ascii="Times New Roman" w:hAnsi="Times New Roman" w:cs="Times New Roman"/>
        </w:rPr>
      </w:pPr>
    </w:p>
    <w:p w:rsidR="00FA2065" w:rsidRPr="00DF0E2F" w:rsidRDefault="00FA2065" w:rsidP="00FA2065">
      <w:pPr>
        <w:rPr>
          <w:rFonts w:ascii="Times New Roman" w:hAnsi="Times New Roman" w:cs="Times New Roman"/>
        </w:rPr>
      </w:pPr>
    </w:p>
    <w:p w:rsidR="00FA2065" w:rsidRPr="00DF0E2F" w:rsidRDefault="00577556" w:rsidP="00FA2065">
      <w:pPr>
        <w:rPr>
          <w:rFonts w:ascii="Times New Roman" w:hAnsi="Times New Roman" w:cs="Times New Roman"/>
        </w:rPr>
      </w:pPr>
      <w:r w:rsidRPr="00577556">
        <w:rPr>
          <w:rFonts w:ascii="Times New Roman" w:hAnsi="Times New Roman" w:cs="Times New Roman"/>
          <w:noProof/>
          <w:color w:val="000000"/>
          <w:sz w:val="23"/>
          <w:szCs w:val="23"/>
          <w:lang w:eastAsia="en-US"/>
        </w:rPr>
        <w:pict>
          <v:oval id="Oval 75" o:spid="_x0000_s1059" style="position:absolute;margin-left:352.5pt;margin-top:15.75pt;width:63.75pt;height:28.0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" fillcolor="white [3201]" strokecolor="black [3200]" strokeweight="1.5pt">
            <v:stroke endcap="round"/>
            <v:path arrowok="t"/>
            <v:textbox style="mso-next-textbox:#Oval 75">
              <w:txbxContent>
                <w:p w:rsidR="008E10D3" w:rsidRDefault="008E10D3" w:rsidP="00D50612">
                  <w:pPr>
                    <w:jc w:val="center"/>
                  </w:pPr>
                  <w:r w:rsidRPr="007C2D69">
                    <w:rPr>
                      <w:sz w:val="18"/>
                      <w:szCs w:val="18"/>
                      <w:u w:val="single"/>
                    </w:rPr>
                    <w:t>DeptID</w:t>
                  </w:r>
                </w:p>
                <w:p w:rsidR="008E10D3" w:rsidRPr="007C2D69" w:rsidRDefault="008E10D3" w:rsidP="00A87DC3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E10D3" w:rsidRDefault="008E10D3" w:rsidP="00A87DC3"/>
                <w:p w:rsidR="008E10D3" w:rsidRPr="007C2D69" w:rsidRDefault="008E10D3" w:rsidP="00A87DC3">
                  <w:pPr>
                    <w:jc w:val="center"/>
                    <w:rPr>
                      <w:sz w:val="18"/>
                      <w:szCs w:val="18"/>
                      <w:u w:val="single"/>
                    </w:rPr>
                  </w:pPr>
                </w:p>
              </w:txbxContent>
            </v:textbox>
          </v:oval>
        </w:pict>
      </w:r>
    </w:p>
    <w:p w:rsidR="00F0110D" w:rsidRPr="00DF0E2F" w:rsidRDefault="00F0110D" w:rsidP="00F0110D">
      <w:pPr>
        <w:rPr>
          <w:rFonts w:ascii="Times New Roman" w:hAnsi="Times New Roman" w:cs="Times New Roman"/>
        </w:rPr>
      </w:pPr>
    </w:p>
    <w:p w:rsidR="004C4B17" w:rsidRPr="00DF0E2F" w:rsidRDefault="004C4B17" w:rsidP="004C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Open power designer </w:t>
      </w:r>
    </w:p>
    <w:p w:rsidR="004C4B17" w:rsidRPr="00DF0E2F" w:rsidRDefault="004C4B17" w:rsidP="002B65D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t xml:space="preserve">Create new </w:t>
      </w:r>
      <w:r w:rsidR="002B65DB" w:rsidRPr="00DF0E2F">
        <w:rPr>
          <w:rFonts w:ascii="Times New Roman" w:hAnsi="Times New Roman" w:cs="Times New Roman"/>
          <w:color w:val="000000"/>
          <w:sz w:val="24"/>
          <w:szCs w:val="24"/>
        </w:rPr>
        <w:t>conceptual</w:t>
      </w:r>
      <w:r w:rsidRPr="00DF0E2F">
        <w:rPr>
          <w:rFonts w:ascii="Times New Roman" w:hAnsi="Times New Roman" w:cs="Times New Roman"/>
          <w:color w:val="000000"/>
          <w:sz w:val="24"/>
          <w:szCs w:val="24"/>
        </w:rPr>
        <w:t xml:space="preserve"> data model</w:t>
      </w:r>
    </w:p>
    <w:p w:rsidR="004C4B17" w:rsidRPr="00DF0E2F" w:rsidRDefault="004C4B17" w:rsidP="004C4B1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C4B17" w:rsidRPr="00DF0E2F" w:rsidRDefault="004C4B17" w:rsidP="004C4B1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C4B17" w:rsidRPr="00DF0E2F" w:rsidRDefault="004C4B17" w:rsidP="004C4B1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noProof/>
          <w:sz w:val="22"/>
          <w:szCs w:val="22"/>
          <w:lang w:eastAsia="en-US"/>
        </w:rPr>
        <w:drawing>
          <wp:inline distT="0" distB="0" distL="0" distR="0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17" w:rsidRPr="00DF0E2F" w:rsidRDefault="004C4B17" w:rsidP="004C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t>Add new entity [student entity]</w:t>
      </w:r>
    </w:p>
    <w:p w:rsidR="004C4B17" w:rsidRPr="00DF0E2F" w:rsidRDefault="004C4B17" w:rsidP="004C4B1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noProof/>
          <w:sz w:val="22"/>
          <w:szCs w:val="22"/>
          <w:lang w:eastAsia="en-US"/>
        </w:rPr>
        <w:drawing>
          <wp:inline distT="0" distB="0" distL="0" distR="0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C4B17" w:rsidRPr="00DF0E2F" w:rsidRDefault="004C4B17" w:rsidP="004C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Double click on added entity, then set entity information </w:t>
      </w:r>
    </w:p>
    <w:p w:rsidR="004C4B17" w:rsidRPr="00DF0E2F" w:rsidRDefault="004C4B17" w:rsidP="004C4B1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noProof/>
          <w:sz w:val="22"/>
          <w:szCs w:val="22"/>
          <w:lang w:eastAsia="en-US"/>
        </w:rPr>
        <w:drawing>
          <wp:inline distT="0" distB="0" distL="0" distR="0">
            <wp:extent cx="5943600" cy="42957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0E2F" w:rsidRPr="00DF0E2F" w:rsidRDefault="00DF0E2F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C4B17" w:rsidRPr="00DF0E2F" w:rsidRDefault="004C4B17" w:rsidP="004C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lastRenderedPageBreak/>
        <w:t>Set student entity attributes: go to attributes tab then specify each attribute type and name.</w:t>
      </w:r>
    </w:p>
    <w:p w:rsidR="00E267A0" w:rsidRPr="00DF0E2F" w:rsidRDefault="00E267A0" w:rsidP="00E267A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t xml:space="preserve">M </w:t>
      </w:r>
      <w:r w:rsidRPr="00DF0E2F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 w:rsidRPr="00DF0E2F">
        <w:rPr>
          <w:rFonts w:ascii="Times New Roman" w:hAnsi="Times New Roman" w:cs="Times New Roman"/>
          <w:color w:val="000000"/>
          <w:sz w:val="24"/>
          <w:szCs w:val="24"/>
        </w:rPr>
        <w:t xml:space="preserve"> mandatory attribute</w:t>
      </w:r>
    </w:p>
    <w:p w:rsidR="00E267A0" w:rsidRPr="00DF0E2F" w:rsidRDefault="00E267A0" w:rsidP="00E267A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 w:rsidRPr="00DF0E2F">
        <w:rPr>
          <w:rFonts w:ascii="Times New Roman" w:hAnsi="Times New Roman" w:cs="Times New Roman"/>
          <w:color w:val="000000"/>
          <w:sz w:val="24"/>
          <w:szCs w:val="24"/>
        </w:rPr>
        <w:sym w:font="Wingdings" w:char="F0E8"/>
      </w:r>
      <w:r w:rsidRPr="00DF0E2F">
        <w:rPr>
          <w:rFonts w:ascii="Times New Roman" w:hAnsi="Times New Roman" w:cs="Times New Roman"/>
          <w:color w:val="000000"/>
          <w:sz w:val="24"/>
          <w:szCs w:val="24"/>
        </w:rPr>
        <w:t xml:space="preserve"> primary key</w:t>
      </w:r>
    </w:p>
    <w:p w:rsidR="004C4B17" w:rsidRPr="00DF0E2F" w:rsidRDefault="004C4B17" w:rsidP="004C4B1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noProof/>
          <w:sz w:val="22"/>
          <w:szCs w:val="22"/>
          <w:lang w:eastAsia="en-US"/>
        </w:rPr>
        <w:drawing>
          <wp:inline distT="0" distB="0" distL="0" distR="0">
            <wp:extent cx="5943600" cy="314723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4541" cy="31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A0" w:rsidRPr="00DF0E2F" w:rsidRDefault="00E267A0" w:rsidP="00E267A0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t xml:space="preserve">Press ok to save changes </w:t>
      </w:r>
      <w:r w:rsidRPr="00DF0E2F">
        <w:rPr>
          <w:rFonts w:ascii="Times New Roman" w:hAnsi="Times New Roman" w:cs="Times New Roman"/>
          <w:noProof/>
          <w:sz w:val="22"/>
          <w:szCs w:val="22"/>
          <w:lang w:eastAsia="en-US"/>
        </w:rPr>
        <w:drawing>
          <wp:inline distT="0" distB="0" distL="0" distR="0">
            <wp:extent cx="5347970" cy="3997842"/>
            <wp:effectExtent l="0" t="0" r="508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7400" cy="401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874" w:rsidRPr="00DF0E2F" w:rsidRDefault="00F77874" w:rsidP="00E267A0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8E10D3" w:rsidRPr="00DF0E2F" w:rsidRDefault="008E10D3" w:rsidP="00E267A0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t>Repeat the previous steps for all entities</w:t>
      </w:r>
    </w:p>
    <w:p w:rsidR="00244136" w:rsidRPr="00DF0E2F" w:rsidRDefault="00244136" w:rsidP="00E267A0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38" w:rsidRPr="00DF0E2F" w:rsidRDefault="00453438" w:rsidP="004534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E10D3" w:rsidRPr="00DF0E2F" w:rsidRDefault="008E10D3" w:rsidP="008E10D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t xml:space="preserve">Declare relationship between tables </w:t>
      </w:r>
    </w:p>
    <w:p w:rsidR="00453438" w:rsidRPr="00DF0E2F" w:rsidRDefault="00453438" w:rsidP="0045343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noProof/>
          <w:sz w:val="22"/>
          <w:szCs w:val="22"/>
          <w:lang w:eastAsia="en-US"/>
        </w:rPr>
        <w:drawing>
          <wp:inline distT="0" distB="0" distL="0" distR="0">
            <wp:extent cx="6027226" cy="375313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7395" cy="37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36" w:rsidRPr="00DF0E2F" w:rsidRDefault="00244136" w:rsidP="008E10D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244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244136" w:rsidRPr="00DF0E2F" w:rsidRDefault="00244136" w:rsidP="008E10D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44136" w:rsidRPr="00DF0E2F" w:rsidRDefault="00244136" w:rsidP="008E10D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E10D3" w:rsidRPr="00DF0E2F" w:rsidRDefault="00453438" w:rsidP="008E10D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Association </w:t>
      </w:r>
      <w:r w:rsidR="001066A8" w:rsidRPr="00DF0E2F">
        <w:rPr>
          <w:rFonts w:ascii="Times New Roman" w:hAnsi="Times New Roman" w:cs="Times New Roman"/>
          <w:color w:val="000000"/>
          <w:sz w:val="24"/>
          <w:szCs w:val="24"/>
        </w:rPr>
        <w:t>Relation,</w:t>
      </w:r>
      <w:r w:rsidRPr="00DF0E2F">
        <w:rPr>
          <w:rFonts w:ascii="Times New Roman" w:hAnsi="Times New Roman" w:cs="Times New Roman"/>
          <w:color w:val="000000"/>
          <w:sz w:val="24"/>
          <w:szCs w:val="24"/>
        </w:rPr>
        <w:t xml:space="preserve"> Association link in toolbox</w:t>
      </w:r>
    </w:p>
    <w:p w:rsidR="00453438" w:rsidRPr="00DF0E2F" w:rsidRDefault="00453438" w:rsidP="008E10D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noProof/>
          <w:sz w:val="22"/>
          <w:szCs w:val="22"/>
          <w:lang w:eastAsia="en-US"/>
        </w:rPr>
        <w:drawing>
          <wp:inline distT="0" distB="0" distL="0" distR="0">
            <wp:extent cx="5943600" cy="29165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38" w:rsidRPr="00DF0E2F" w:rsidRDefault="00453438" w:rsidP="008E10D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E2F">
        <w:rPr>
          <w:rFonts w:ascii="Times New Roman" w:hAnsi="Times New Roman" w:cs="Times New Roman"/>
          <w:color w:val="000000"/>
          <w:sz w:val="24"/>
          <w:szCs w:val="24"/>
        </w:rPr>
        <w:t>Final conceptual Data model</w:t>
      </w:r>
    </w:p>
    <w:p w:rsidR="00453438" w:rsidRPr="00DF0E2F" w:rsidRDefault="00453438" w:rsidP="008E10D3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F0E2F"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438" w:rsidRPr="00DF0E2F" w:rsidSect="00FE730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49C" w:rsidRDefault="0063449C" w:rsidP="008149AF">
      <w:pPr>
        <w:spacing w:after="0" w:line="240" w:lineRule="auto"/>
      </w:pPr>
      <w:r>
        <w:separator/>
      </w:r>
    </w:p>
  </w:endnote>
  <w:endnote w:type="continuationSeparator" w:id="1">
    <w:p w:rsidR="0063449C" w:rsidRDefault="0063449C" w:rsidP="00814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305" w:rsidRDefault="00FE730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2933"/>
      <w:docPartObj>
        <w:docPartGallery w:val="Page Numbers (Bottom of Page)"/>
        <w:docPartUnique/>
      </w:docPartObj>
    </w:sdtPr>
    <w:sdtContent>
      <w:p w:rsidR="00FE7305" w:rsidRDefault="00577556">
        <w:pPr>
          <w:pStyle w:val="Footer"/>
          <w:jc w:val="center"/>
        </w:pPr>
        <w:fldSimple w:instr=" PAGE   \* MERGEFORMAT ">
          <w:r w:rsidR="00DF3BBD">
            <w:rPr>
              <w:noProof/>
            </w:rPr>
            <w:t>1</w:t>
          </w:r>
        </w:fldSimple>
      </w:p>
    </w:sdtContent>
  </w:sdt>
  <w:p w:rsidR="008149AF" w:rsidRDefault="008149A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305" w:rsidRDefault="00FE73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49C" w:rsidRDefault="0063449C" w:rsidP="008149AF">
      <w:pPr>
        <w:spacing w:after="0" w:line="240" w:lineRule="auto"/>
      </w:pPr>
      <w:r>
        <w:separator/>
      </w:r>
    </w:p>
  </w:footnote>
  <w:footnote w:type="continuationSeparator" w:id="1">
    <w:p w:rsidR="0063449C" w:rsidRDefault="0063449C" w:rsidP="00814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305" w:rsidRDefault="00FE730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305" w:rsidRDefault="00FE730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305" w:rsidRDefault="00FE730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02A0B"/>
    <w:multiLevelType w:val="hybridMultilevel"/>
    <w:tmpl w:val="35F2D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380054"/>
    <w:multiLevelType w:val="hybridMultilevel"/>
    <w:tmpl w:val="32A68932"/>
    <w:lvl w:ilvl="0" w:tplc="50AE7482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D3052C"/>
    <w:rsid w:val="00064024"/>
    <w:rsid w:val="0007618A"/>
    <w:rsid w:val="001066A8"/>
    <w:rsid w:val="0011377F"/>
    <w:rsid w:val="001D080F"/>
    <w:rsid w:val="0020008E"/>
    <w:rsid w:val="00244136"/>
    <w:rsid w:val="00252724"/>
    <w:rsid w:val="002755FA"/>
    <w:rsid w:val="002B65DB"/>
    <w:rsid w:val="003119DE"/>
    <w:rsid w:val="00336443"/>
    <w:rsid w:val="00416555"/>
    <w:rsid w:val="00453438"/>
    <w:rsid w:val="00461117"/>
    <w:rsid w:val="00463460"/>
    <w:rsid w:val="00480A28"/>
    <w:rsid w:val="004A2911"/>
    <w:rsid w:val="004B71DD"/>
    <w:rsid w:val="004C4B17"/>
    <w:rsid w:val="004E1E5E"/>
    <w:rsid w:val="004E5057"/>
    <w:rsid w:val="00530917"/>
    <w:rsid w:val="00577556"/>
    <w:rsid w:val="0063449C"/>
    <w:rsid w:val="006430DA"/>
    <w:rsid w:val="00650318"/>
    <w:rsid w:val="00652823"/>
    <w:rsid w:val="00663D6E"/>
    <w:rsid w:val="00692F86"/>
    <w:rsid w:val="00695867"/>
    <w:rsid w:val="006C2754"/>
    <w:rsid w:val="006C2A4D"/>
    <w:rsid w:val="0075686E"/>
    <w:rsid w:val="007C2D69"/>
    <w:rsid w:val="007C2FD0"/>
    <w:rsid w:val="008149AF"/>
    <w:rsid w:val="0082093B"/>
    <w:rsid w:val="00841CE8"/>
    <w:rsid w:val="008E10D3"/>
    <w:rsid w:val="00900707"/>
    <w:rsid w:val="00915723"/>
    <w:rsid w:val="009661F6"/>
    <w:rsid w:val="00987382"/>
    <w:rsid w:val="009C001A"/>
    <w:rsid w:val="009C24C3"/>
    <w:rsid w:val="009E7679"/>
    <w:rsid w:val="00A87DC3"/>
    <w:rsid w:val="00B158C9"/>
    <w:rsid w:val="00B20D23"/>
    <w:rsid w:val="00BB5A3C"/>
    <w:rsid w:val="00BE0C83"/>
    <w:rsid w:val="00CB2B35"/>
    <w:rsid w:val="00D24553"/>
    <w:rsid w:val="00D3052C"/>
    <w:rsid w:val="00D50612"/>
    <w:rsid w:val="00D617F2"/>
    <w:rsid w:val="00DB3536"/>
    <w:rsid w:val="00DF0E2F"/>
    <w:rsid w:val="00DF3BBD"/>
    <w:rsid w:val="00E2055A"/>
    <w:rsid w:val="00E267A0"/>
    <w:rsid w:val="00E30C3C"/>
    <w:rsid w:val="00E94C99"/>
    <w:rsid w:val="00EC2EB2"/>
    <w:rsid w:val="00F0110D"/>
    <w:rsid w:val="00F56E0B"/>
    <w:rsid w:val="00F6086E"/>
    <w:rsid w:val="00F77874"/>
    <w:rsid w:val="00F837B1"/>
    <w:rsid w:val="00FA2065"/>
    <w:rsid w:val="00FE73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553"/>
  </w:style>
  <w:style w:type="paragraph" w:styleId="Heading1">
    <w:name w:val="heading 1"/>
    <w:basedOn w:val="Normal"/>
    <w:next w:val="Normal"/>
    <w:link w:val="Heading1Char"/>
    <w:uiPriority w:val="9"/>
    <w:qFormat/>
    <w:rsid w:val="00D2455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B9BD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455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455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455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455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455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455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455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455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24553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D24553"/>
    <w:rPr>
      <w:rFonts w:asciiTheme="majorHAnsi" w:eastAsiaTheme="majorEastAsia" w:hAnsiTheme="majorHAnsi" w:cstheme="majorBidi"/>
      <w:color w:val="5B9BD5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455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455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D24553"/>
    <w:rPr>
      <w:rFonts w:asciiTheme="majorHAnsi" w:eastAsiaTheme="majorEastAsia" w:hAnsiTheme="majorHAnsi" w:cstheme="majorBidi"/>
      <w:color w:val="5B9BD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455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455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455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455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455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455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455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455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sid w:val="00D24553"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D24553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24553"/>
    <w:rPr>
      <w:b/>
      <w:bCs/>
      <w:i/>
      <w:iCs/>
    </w:rPr>
  </w:style>
  <w:style w:type="character" w:styleId="Strong">
    <w:name w:val="Strong"/>
    <w:basedOn w:val="DefaultParagraphFont"/>
    <w:uiPriority w:val="22"/>
    <w:qFormat/>
    <w:rsid w:val="00D2455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2455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2455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455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455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D2455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D2455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D24553"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24553"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4553"/>
    <w:pPr>
      <w:outlineLvl w:val="9"/>
    </w:pPr>
  </w:style>
  <w:style w:type="paragraph" w:styleId="NoSpacing">
    <w:name w:val="No Spacing"/>
    <w:uiPriority w:val="1"/>
    <w:qFormat/>
    <w:rsid w:val="00D2455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24553"/>
    <w:pPr>
      <w:ind w:left="720"/>
      <w:contextualSpacing/>
    </w:pPr>
  </w:style>
  <w:style w:type="paragraph" w:customStyle="1" w:styleId="Default">
    <w:name w:val="Default"/>
    <w:rsid w:val="00D305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06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814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49AF"/>
  </w:style>
  <w:style w:type="paragraph" w:styleId="Footer">
    <w:name w:val="footer"/>
    <w:basedOn w:val="Normal"/>
    <w:link w:val="FooterChar"/>
    <w:uiPriority w:val="99"/>
    <w:unhideWhenUsed/>
    <w:rsid w:val="00814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9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7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a%20Sayed\AppData\Roaming\Microsoft\Templates\Facet%20design%20(blank).dotx" TargetMode="External"/></Relationships>
</file>

<file path=word/theme/theme1.xml><?xml version="1.0" encoding="utf-8"?>
<a:theme xmlns:a="http://schemas.openxmlformats.org/drawingml/2006/main" name="Face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acet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939E47B-1BF8-47BC-8739-FC9BF2469F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Facet design (blank)</Template>
  <TotalTime>77</TotalTime>
  <Pages>6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Dina</dc:creator>
  <cp:keywords/>
  <cp:lastModifiedBy>Dina</cp:lastModifiedBy>
  <cp:revision>21</cp:revision>
  <dcterms:created xsi:type="dcterms:W3CDTF">2014-04-27T15:55:00Z</dcterms:created>
  <dcterms:modified xsi:type="dcterms:W3CDTF">2015-02-23T09:56:00Z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